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5E9" w:rsidRDefault="003A06C3">
      <w:r>
        <w:t xml:space="preserve">How </w:t>
      </w:r>
      <w:proofErr w:type="gramStart"/>
      <w:r>
        <w:t>To</w:t>
      </w:r>
      <w:proofErr w:type="gramEnd"/>
      <w:r>
        <w:t xml:space="preserve"> Get to Spelling City</w:t>
      </w:r>
    </w:p>
    <w:p w:rsidR="003A06C3" w:rsidRDefault="003A06C3"/>
    <w:p w:rsidR="003A06C3" w:rsidRDefault="003A06C3">
      <w:r>
        <w:t xml:space="preserve">First, log in to </w:t>
      </w:r>
      <w:hyperlink r:id="rId4" w:history="1">
        <w:r w:rsidRPr="000459C8">
          <w:rPr>
            <w:rStyle w:val="Hyperlink"/>
          </w:rPr>
          <w:t>www.spelling</w:t>
        </w:r>
        <w:bookmarkStart w:id="0" w:name="_GoBack"/>
        <w:bookmarkEnd w:id="0"/>
        <w:r w:rsidRPr="000459C8">
          <w:rPr>
            <w:rStyle w:val="Hyperlink"/>
          </w:rPr>
          <w:t>city.com</w:t>
        </w:r>
      </w:hyperlink>
      <w:r>
        <w:t xml:space="preserve">.  </w:t>
      </w:r>
    </w:p>
    <w:p w:rsidR="003A06C3" w:rsidRDefault="003A06C3">
      <w:r>
        <w:t xml:space="preserve">Then click on the teaching resources tab. </w:t>
      </w:r>
    </w:p>
    <w:p w:rsidR="003A06C3" w:rsidRDefault="003A06C3">
      <w:r>
        <w:t xml:space="preserve"> Next go to “Word Lists and Lessons”.</w:t>
      </w:r>
    </w:p>
    <w:p w:rsidR="003A06C3" w:rsidRDefault="003A06C3">
      <w:r>
        <w:t>Now go to Reading Programs.</w:t>
      </w:r>
    </w:p>
    <w:p w:rsidR="003A06C3" w:rsidRDefault="003A06C3">
      <w:r>
        <w:t>Then click on the Reading Street tab.</w:t>
      </w:r>
    </w:p>
    <w:p w:rsidR="003A06C3" w:rsidRDefault="003A06C3">
      <w:r>
        <w:t>Go to 3</w:t>
      </w:r>
      <w:r w:rsidRPr="003A06C3">
        <w:rPr>
          <w:vertAlign w:val="superscript"/>
        </w:rPr>
        <w:t>rd</w:t>
      </w:r>
      <w:r>
        <w:t xml:space="preserve"> Grade</w:t>
      </w:r>
    </w:p>
    <w:p w:rsidR="003A06C3" w:rsidRDefault="003A06C3">
      <w:r>
        <w:t>Click on Spelling</w:t>
      </w:r>
    </w:p>
    <w:p w:rsidR="003A06C3" w:rsidRDefault="003A06C3">
      <w:r>
        <w:t>Then the 2013 version—</w:t>
      </w:r>
      <w:proofErr w:type="gramStart"/>
      <w:r>
        <w:t>Don’t</w:t>
      </w:r>
      <w:proofErr w:type="gramEnd"/>
      <w:r>
        <w:t xml:space="preserve"> click on “Import”, click on the story</w:t>
      </w:r>
    </w:p>
    <w:p w:rsidR="003A06C3" w:rsidRDefault="003A06C3">
      <w:r>
        <w:t>HAVE FUN!!!!</w:t>
      </w:r>
    </w:p>
    <w:sectPr w:rsidR="003A06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6C3"/>
    <w:rsid w:val="00105A3E"/>
    <w:rsid w:val="003A06C3"/>
    <w:rsid w:val="00CE2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295C8B-6A4A-4DCB-9811-8FB7A209D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A06C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05A3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pellingcity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C0541492</Template>
  <TotalTime>0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Capps, LeAnn</dc:creator>
  <cp:keywords/>
  <dc:description/>
  <cp:lastModifiedBy>Ronck, Connie</cp:lastModifiedBy>
  <cp:revision>2</cp:revision>
  <dcterms:created xsi:type="dcterms:W3CDTF">2018-09-06T22:36:00Z</dcterms:created>
  <dcterms:modified xsi:type="dcterms:W3CDTF">2018-09-06T22:36:00Z</dcterms:modified>
</cp:coreProperties>
</file>